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DAB27B" w14:textId="77777777" w:rsidR="00B03C44" w:rsidRDefault="00136638">
      <w:r>
        <w:rPr>
          <w:noProof/>
        </w:rPr>
        <w:drawing>
          <wp:anchor distT="0" distB="0" distL="114300" distR="114300" simplePos="0" relativeHeight="251658240" behindDoc="0" locked="0" layoutInCell="1" allowOverlap="1" wp14:anchorId="63DAB27B" wp14:editId="63DAB27C">
            <wp:simplePos x="0" y="0"/>
            <wp:positionH relativeFrom="margin">
              <wp:align>center</wp:align>
            </wp:positionH>
            <wp:positionV relativeFrom="paragraph">
              <wp:posOffset>33018</wp:posOffset>
            </wp:positionV>
            <wp:extent cx="6506842" cy="8805543"/>
            <wp:effectExtent l="0" t="0" r="8258" b="0"/>
            <wp:wrapSquare wrapText="bothSides"/>
            <wp:docPr id="194555688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4271" t="3737" r="6047" b="11311"/>
                    <a:stretch>
                      <a:fillRect/>
                    </a:stretch>
                  </pic:blipFill>
                  <pic:spPr>
                    <a:xfrm>
                      <a:off x="0" y="0"/>
                      <a:ext cx="6506842" cy="880554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3DAB27C" w14:textId="77777777" w:rsidR="00B03C44" w:rsidRDefault="00B03C44"/>
    <w:p w14:paraId="63DAB27D" w14:textId="77777777" w:rsidR="00B03C44" w:rsidRDefault="00B03C44"/>
    <w:p w14:paraId="63DAB27E" w14:textId="77777777" w:rsidR="00B03C44" w:rsidRDefault="00B03C44"/>
    <w:p w14:paraId="63DAB27F" w14:textId="77777777" w:rsidR="00B03C44" w:rsidRDefault="00B03C44"/>
    <w:p w14:paraId="63DAB280" w14:textId="77777777" w:rsidR="00B03C44" w:rsidRDefault="00B03C44"/>
    <w:p w14:paraId="63DAB281" w14:textId="77777777" w:rsidR="00B03C44" w:rsidRDefault="00B03C44"/>
    <w:p w14:paraId="63DAB282" w14:textId="77777777" w:rsidR="00B03C44" w:rsidRDefault="00B03C44"/>
    <w:p w14:paraId="63DAB283" w14:textId="77777777" w:rsidR="00B03C44" w:rsidRDefault="00B03C44"/>
    <w:p w14:paraId="63DAB284" w14:textId="77777777" w:rsidR="00B03C44" w:rsidRDefault="00B03C44"/>
    <w:p w14:paraId="63DAB285" w14:textId="77777777" w:rsidR="00B03C44" w:rsidRDefault="00B03C44"/>
    <w:p w14:paraId="63DAB286" w14:textId="77777777" w:rsidR="00B03C44" w:rsidRDefault="00B03C44"/>
    <w:p w14:paraId="63DAB287" w14:textId="77777777" w:rsidR="00B03C44" w:rsidRDefault="00B03C44"/>
    <w:p w14:paraId="63DAB288" w14:textId="77777777" w:rsidR="00B03C44" w:rsidRDefault="00B03C44"/>
    <w:p w14:paraId="63DAB289" w14:textId="77777777" w:rsidR="00B03C44" w:rsidRDefault="00B03C44"/>
    <w:p w14:paraId="63DAB28A" w14:textId="77777777" w:rsidR="00B03C44" w:rsidRDefault="00B03C44"/>
    <w:p w14:paraId="63DAB28B" w14:textId="77777777" w:rsidR="00B03C44" w:rsidRDefault="00B03C44"/>
    <w:p w14:paraId="63DAB28C" w14:textId="77777777" w:rsidR="00B03C44" w:rsidRDefault="00B03C44"/>
    <w:p w14:paraId="63DAB28D" w14:textId="77777777" w:rsidR="00B03C44" w:rsidRDefault="00B03C44"/>
    <w:sectPr w:rsidR="00B03C4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AB281" w14:textId="77777777" w:rsidR="00136638" w:rsidRDefault="00136638">
      <w:pPr>
        <w:spacing w:after="0" w:line="240" w:lineRule="auto"/>
      </w:pPr>
      <w:r>
        <w:separator/>
      </w:r>
    </w:p>
  </w:endnote>
  <w:endnote w:type="continuationSeparator" w:id="0">
    <w:p w14:paraId="63DAB283" w14:textId="77777777" w:rsidR="00136638" w:rsidRDefault="00136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AB27D" w14:textId="77777777" w:rsidR="00136638" w:rsidRDefault="0013663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3DAB27F" w14:textId="77777777" w:rsidR="00136638" w:rsidRDefault="001366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0"/>
  <w:doNotDisplayPageBoundaries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03C44"/>
    <w:rsid w:val="00136638"/>
    <w:rsid w:val="008604F2"/>
    <w:rsid w:val="00B03C44"/>
    <w:rsid w:val="00D3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AB27B"/>
  <w15:docId w15:val="{8981C9C5-8F59-4EFC-BF66-4D062662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McDonald</dc:creator>
  <dc:description/>
  <cp:lastModifiedBy>Polly McDonald</cp:lastModifiedBy>
  <cp:revision>2</cp:revision>
  <dcterms:created xsi:type="dcterms:W3CDTF">2024-10-18T13:17:00Z</dcterms:created>
  <dcterms:modified xsi:type="dcterms:W3CDTF">2024-10-18T13:17:00Z</dcterms:modified>
</cp:coreProperties>
</file>