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C4FB6" w14:textId="77777777" w:rsidR="009F24DC" w:rsidRDefault="003672AB">
      <w:pPr>
        <w:jc w:val="center"/>
        <w:rPr>
          <w:rFonts w:ascii="Comic Sans MS" w:hAnsi="Comic Sans MS"/>
          <w:b/>
          <w:bCs/>
          <w:sz w:val="52"/>
          <w:szCs w:val="52"/>
        </w:rPr>
      </w:pPr>
      <w:r>
        <w:rPr>
          <w:rFonts w:ascii="Comic Sans MS" w:hAnsi="Comic Sans MS"/>
          <w:b/>
          <w:bCs/>
          <w:sz w:val="52"/>
          <w:szCs w:val="52"/>
        </w:rPr>
        <w:t>RWI Red and Green Word List Order</w:t>
      </w:r>
    </w:p>
    <w:tbl>
      <w:tblPr>
        <w:tblW w:w="106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1276"/>
        <w:gridCol w:w="1134"/>
        <w:gridCol w:w="1275"/>
        <w:gridCol w:w="1134"/>
        <w:gridCol w:w="1134"/>
        <w:gridCol w:w="993"/>
        <w:gridCol w:w="1134"/>
      </w:tblGrid>
      <w:tr w:rsidR="009F24DC" w14:paraId="746C4FBF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B7" w14:textId="77777777" w:rsidR="009F24DC" w:rsidRDefault="003672AB">
            <w:pP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Set 1 Green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B8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B9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an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BA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BB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BC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if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BD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in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BE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is</w:t>
            </w:r>
          </w:p>
        </w:tc>
      </w:tr>
      <w:tr w:rsidR="009F24DC" w14:paraId="746C4FC8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0" w14:textId="77777777" w:rsidR="009F24DC" w:rsidRDefault="009F24DC">
            <w:pP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1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it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2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on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3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off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4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up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5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6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7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9F24DC" w14:paraId="746C4FD1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9" w14:textId="77777777" w:rsidR="009F24DC" w:rsidRDefault="003672AB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Set 1 Red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A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the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B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C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he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D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no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E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of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CF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my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0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for</w:t>
            </w:r>
          </w:p>
        </w:tc>
      </w:tr>
      <w:tr w:rsidR="009F24DC" w14:paraId="746C4FDA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2" w14:textId="77777777" w:rsidR="009F24DC" w:rsidRDefault="003672AB">
            <w:pP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Set 2 Green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3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got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4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but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5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mum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6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put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7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can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8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9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had</w:t>
            </w:r>
          </w:p>
        </w:tc>
      </w:tr>
      <w:tr w:rsidR="009F24DC" w14:paraId="746C4FE3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B" w14:textId="77777777" w:rsidR="009F24DC" w:rsidRDefault="009F24DC">
            <w:pP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C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back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D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and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E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get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DF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big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0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him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1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his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2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not</w:t>
            </w:r>
          </w:p>
        </w:tc>
      </w:tr>
      <w:tr w:rsidR="009F24DC" w14:paraId="746C4FEC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4" w14:textId="77777777" w:rsidR="009F24DC" w:rsidRDefault="009F24D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5" w14:textId="77777777" w:rsidR="009F24DC" w:rsidRDefault="003672AB">
            <w:pPr>
              <w:jc w:val="center"/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it’s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6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7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8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9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A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B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F24DC" w14:paraId="746C4FF5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D" w14:textId="77777777" w:rsidR="009F24DC" w:rsidRDefault="003672AB"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Set 2 Red </w:t>
            </w: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E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your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EF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said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0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you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1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be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2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are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3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4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F24DC" w14:paraId="746C4FFE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6" w14:textId="77777777" w:rsidR="009F24DC" w:rsidRDefault="003672AB">
            <w:pP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Set 3 Green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7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will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8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that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9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this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A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then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B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them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C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with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D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when</w:t>
            </w:r>
          </w:p>
        </w:tc>
      </w:tr>
      <w:tr w:rsidR="009F24DC" w14:paraId="746C5007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4FFF" w14:textId="77777777" w:rsidR="009F24DC" w:rsidRDefault="003672AB"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Set 3 Red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0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1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me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2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3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baby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4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5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6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F24DC" w14:paraId="746C5010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8" w14:textId="77777777" w:rsidR="009F24DC" w:rsidRDefault="003672AB">
            <w:pP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Set 4 Green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9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went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A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from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B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just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C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help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D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E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0F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F24DC" w14:paraId="746C5019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1" w14:textId="77777777" w:rsidR="009F24DC" w:rsidRDefault="003672AB"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Set 4 Red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2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all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3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like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4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I’ve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5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want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6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call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7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8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her</w:t>
            </w:r>
          </w:p>
        </w:tc>
      </w:tr>
      <w:tr w:rsidR="009F24DC" w14:paraId="746C5022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A" w14:textId="77777777" w:rsidR="009F24DC" w:rsidRDefault="009F24DC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B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she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C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washing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D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some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E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1F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0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1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9F24DC" w14:paraId="746C502B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3" w14:textId="77777777" w:rsidR="009F24DC" w:rsidRDefault="003672AB">
            <w:pP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Set 5 Green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4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children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5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6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7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8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9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A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F24DC" w14:paraId="746C5034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C" w14:textId="77777777" w:rsidR="009F24DC" w:rsidRDefault="003672AB"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Set 5 Red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D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what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E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they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2F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do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0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want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1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old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2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3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F24DC" w14:paraId="746C503D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5" w14:textId="77777777" w:rsidR="009F24DC" w:rsidRDefault="003672AB">
            <w:pP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Set 6 Green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6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for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7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out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8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day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9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see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A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too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B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see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C" w14:textId="77777777" w:rsidR="009F24DC" w:rsidRDefault="009F24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F24DC" w14:paraId="746C5046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E" w14:textId="77777777" w:rsidR="009F24DC" w:rsidRDefault="003672AB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Set 6 Red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3F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saw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0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watch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1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watches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2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school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3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small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4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their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5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who</w:t>
            </w:r>
          </w:p>
        </w:tc>
      </w:tr>
      <w:tr w:rsidR="009F24DC" w14:paraId="746C504F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7" w14:textId="77777777" w:rsidR="009F24DC" w:rsidRDefault="009F24DC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8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tall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9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brother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A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one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B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I’m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C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there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D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fall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4E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any</w:t>
            </w:r>
          </w:p>
        </w:tc>
      </w:tr>
      <w:tr w:rsidR="009F24DC" w14:paraId="746C5058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0" w14:textId="77777777" w:rsidR="009F24DC" w:rsidRDefault="009F24DC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1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where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2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were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3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wall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4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5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6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7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9F24DC" w14:paraId="746C5061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9" w14:textId="77777777" w:rsidR="009F24DC" w:rsidRDefault="003672AB">
            <w:pP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Set 7 Green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A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look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B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house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C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about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D" w14:textId="77777777" w:rsidR="009F24DC" w:rsidRDefault="003672AB">
            <w:pPr>
              <w:jc w:val="center"/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her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E" w14:textId="77777777" w:rsidR="009F24DC" w:rsidRDefault="003672AB">
            <w:pPr>
              <w:jc w:val="center"/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now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5F" w14:textId="77777777" w:rsidR="009F24DC" w:rsidRDefault="003672AB">
            <w:pPr>
              <w:jc w:val="center"/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saw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0" w14:textId="77777777" w:rsidR="009F24DC" w:rsidRDefault="003672AB">
            <w:pPr>
              <w:jc w:val="center"/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like</w:t>
            </w:r>
          </w:p>
        </w:tc>
      </w:tr>
      <w:tr w:rsidR="009F24DC" w14:paraId="746C506A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2" w14:textId="77777777" w:rsidR="009F24DC" w:rsidRDefault="003672AB"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Set 7 Red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3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does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4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other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5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two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6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could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7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ball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8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would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9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water</w:t>
            </w:r>
          </w:p>
        </w:tc>
      </w:tr>
      <w:tr w:rsidR="009F24DC" w14:paraId="746C5073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B" w14:textId="77777777" w:rsidR="009F24DC" w:rsidRDefault="009F24DC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C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wash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D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anyone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E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over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6F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wasn’t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0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through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1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once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2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son</w:t>
            </w:r>
          </w:p>
        </w:tc>
      </w:tr>
      <w:tr w:rsidR="009F24DC" w14:paraId="746C507C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4" w14:textId="77777777" w:rsidR="009F24DC" w:rsidRDefault="009F24DC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5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whole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6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people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7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8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9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A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B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9F24DC" w14:paraId="746C5085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D" w14:textId="77777777" w:rsidR="009F24DC" w:rsidRDefault="003672AB">
            <w:pP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Set 8 Green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E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looked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7F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make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0" w14:textId="77777777" w:rsidR="009F24DC" w:rsidRDefault="003672AB">
            <w:pPr>
              <w:jc w:val="center"/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time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1" w14:textId="77777777" w:rsidR="009F24DC" w:rsidRDefault="003672AB">
            <w:pPr>
              <w:jc w:val="center"/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made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2" w14:textId="77777777" w:rsidR="009F24DC" w:rsidRDefault="003672AB">
            <w:pPr>
              <w:jc w:val="center"/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came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3" w14:textId="77777777" w:rsidR="009F24DC" w:rsidRDefault="003672AB">
            <w:pPr>
              <w:jc w:val="center"/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down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4" w14:textId="77777777" w:rsidR="009F24DC" w:rsidRDefault="003672AB">
            <w:pPr>
              <w:jc w:val="center"/>
            </w:pPr>
            <w: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asked</w:t>
            </w:r>
          </w:p>
        </w:tc>
      </w:tr>
      <w:tr w:rsidR="009F24DC" w14:paraId="746C508E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6" w14:textId="77777777" w:rsidR="009F24DC" w:rsidRDefault="003672AB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Set 8 Red Words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7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should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8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many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9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mother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A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above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B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father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C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here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D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buy</w:t>
            </w:r>
          </w:p>
        </w:tc>
      </w:tr>
      <w:tr w:rsidR="009F24DC" w14:paraId="746C5097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8F" w14:textId="77777777" w:rsidR="009F24DC" w:rsidRDefault="009F24DC">
            <w:pPr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0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bought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1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great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2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someone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3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another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4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walk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5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caught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6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worse</w:t>
            </w:r>
          </w:p>
        </w:tc>
      </w:tr>
      <w:tr w:rsidR="009F24DC" w14:paraId="746C50A0" w14:textId="77777777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8" w14:textId="77777777" w:rsidR="009F24DC" w:rsidRDefault="009F24DC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9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everyone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A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talk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B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thought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C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love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D" w14:textId="77777777" w:rsidR="009F24DC" w:rsidRDefault="003672AB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wear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E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509F" w14:textId="77777777" w:rsidR="009F24DC" w:rsidRDefault="009F24DC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746C50A1" w14:textId="77777777" w:rsidR="009F24DC" w:rsidRDefault="009F24DC">
      <w:pPr>
        <w:rPr>
          <w:rFonts w:ascii="Comic Sans MS" w:hAnsi="Comic Sans MS"/>
          <w:sz w:val="24"/>
          <w:szCs w:val="24"/>
        </w:rPr>
      </w:pPr>
    </w:p>
    <w:p w14:paraId="746C50A2" w14:textId="77777777" w:rsidR="009F24DC" w:rsidRDefault="009F24DC">
      <w:pPr>
        <w:rPr>
          <w:rFonts w:ascii="Comic Sans MS" w:hAnsi="Comic Sans MS"/>
          <w:sz w:val="24"/>
          <w:szCs w:val="24"/>
        </w:rPr>
      </w:pPr>
    </w:p>
    <w:p w14:paraId="746C50A3" w14:textId="77777777" w:rsidR="009F24DC" w:rsidRDefault="009F24DC">
      <w:pPr>
        <w:rPr>
          <w:rFonts w:ascii="Comic Sans MS" w:hAnsi="Comic Sans MS"/>
          <w:sz w:val="24"/>
          <w:szCs w:val="24"/>
        </w:rPr>
      </w:pPr>
    </w:p>
    <w:sectPr w:rsidR="009F24DC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C4FBA" w14:textId="77777777" w:rsidR="003672AB" w:rsidRDefault="003672AB">
      <w:pPr>
        <w:spacing w:after="0" w:line="240" w:lineRule="auto"/>
      </w:pPr>
      <w:r>
        <w:separator/>
      </w:r>
    </w:p>
  </w:endnote>
  <w:endnote w:type="continuationSeparator" w:id="0">
    <w:p w14:paraId="746C4FBC" w14:textId="77777777" w:rsidR="003672AB" w:rsidRDefault="00367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C4FB6" w14:textId="77777777" w:rsidR="003672AB" w:rsidRDefault="003672A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46C4FB8" w14:textId="77777777" w:rsidR="003672AB" w:rsidRDefault="003672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F24DC"/>
    <w:rsid w:val="003672AB"/>
    <w:rsid w:val="009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C4FB6"/>
  <w15:docId w15:val="{73D02C08-A821-4619-A11B-87B864AC2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Carene Evans</dc:creator>
  <dc:description/>
  <cp:lastModifiedBy>Carene Evans</cp:lastModifiedBy>
  <cp:revision>2</cp:revision>
  <dcterms:created xsi:type="dcterms:W3CDTF">2023-10-25T14:41:00Z</dcterms:created>
  <dcterms:modified xsi:type="dcterms:W3CDTF">2023-10-25T14:41:00Z</dcterms:modified>
</cp:coreProperties>
</file>